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FigureTable"/>
        <w:tblW w:w="5000" w:type="pct"/>
        <w:tblLook w:val="04A0" w:firstRow="1" w:lastRow="0" w:firstColumn="1" w:lastColumn="0" w:noHBand="0" w:noVBand="1"/>
      </w:tblPr>
      <w:tblGrid>
        <w:gridCol w:w="1897"/>
        <w:gridCol w:w="644"/>
        <w:gridCol w:w="6005"/>
        <w:gridCol w:w="814"/>
      </w:tblGrid>
      <w:tr w:rsidR="00C9238F" w:rsidRPr="00C9238F" w14:paraId="6B2CE13E" w14:textId="77777777" w:rsidTr="000B1F67">
        <w:sdt>
          <w:sdtPr>
            <w:id w:val="1621259925"/>
            <w:placeholder>
              <w:docPart w:val="3D3BA18F427441EC987D4C5D6ABF8909"/>
            </w:placeholder>
            <w:temporary/>
            <w:showingPlcHdr/>
            <w15:appearance w15:val="hidden"/>
          </w:sdtPr>
          <w:sdtContent>
            <w:tc>
              <w:tcPr>
                <w:tcW w:w="1013" w:type="pct"/>
              </w:tcPr>
              <w:p w14:paraId="0C75042A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7" w:type="pct"/>
            <w:gridSpan w:val="3"/>
          </w:tcPr>
          <w:p w14:paraId="002D76A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EEF2469" w14:textId="77777777" w:rsidTr="000B1F67">
        <w:sdt>
          <w:sdtPr>
            <w:id w:val="-1470592894"/>
            <w:placeholder>
              <w:docPart w:val="EDA1E8A664DE4825B021546EB44E7862"/>
            </w:placeholder>
            <w:temporary/>
            <w:showingPlcHdr/>
            <w15:appearance w15:val="hidden"/>
          </w:sdtPr>
          <w:sdtContent>
            <w:tc>
              <w:tcPr>
                <w:tcW w:w="1013" w:type="pct"/>
              </w:tcPr>
              <w:p w14:paraId="33C9F0CD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7" w:type="pct"/>
            <w:gridSpan w:val="3"/>
          </w:tcPr>
          <w:p w14:paraId="6527B24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C841933" w14:textId="77777777" w:rsidTr="000B1F67">
        <w:sdt>
          <w:sdtPr>
            <w:id w:val="572943512"/>
            <w:placeholder>
              <w:docPart w:val="68E438186FF443D7B24F6AB0DDC8D1D8"/>
            </w:placeholder>
            <w:temporary/>
            <w:showingPlcHdr/>
            <w15:appearance w15:val="hidden"/>
          </w:sdtPr>
          <w:sdtContent>
            <w:tc>
              <w:tcPr>
                <w:tcW w:w="1013" w:type="pct"/>
              </w:tcPr>
              <w:p w14:paraId="7754A915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7" w:type="pct"/>
            <w:gridSpan w:val="3"/>
          </w:tcPr>
          <w:p w14:paraId="05E77BC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AA7E0D5" w14:textId="77777777" w:rsidTr="000B1F67">
        <w:sdt>
          <w:sdtPr>
            <w:id w:val="-521243642"/>
            <w:placeholder>
              <w:docPart w:val="86996BA33A764C4A82924692BC688608"/>
            </w:placeholder>
            <w:temporary/>
            <w:showingPlcHdr/>
            <w15:appearance w15:val="hidden"/>
          </w:sdtPr>
          <w:sdtContent>
            <w:tc>
              <w:tcPr>
                <w:tcW w:w="1013" w:type="pct"/>
              </w:tcPr>
              <w:p w14:paraId="12C76AD5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7" w:type="pct"/>
            <w:gridSpan w:val="3"/>
          </w:tcPr>
          <w:p w14:paraId="075A34CA" w14:textId="77777777" w:rsidR="00C9238F" w:rsidRPr="00C9238F" w:rsidRDefault="00C9238F" w:rsidP="00576892">
            <w:pPr>
              <w:spacing w:before="240"/>
            </w:pPr>
          </w:p>
        </w:tc>
      </w:tr>
      <w:tr w:rsidR="00523EF9" w:rsidRPr="00C9238F" w14:paraId="17A8D6B8" w14:textId="77777777" w:rsidTr="00523EF9">
        <w:tc>
          <w:tcPr>
            <w:tcW w:w="5000" w:type="pct"/>
            <w:gridSpan w:val="4"/>
          </w:tcPr>
          <w:p w14:paraId="0608B8DE" w14:textId="1DF2F7D3" w:rsidR="00523EF9" w:rsidRPr="00C9238F" w:rsidRDefault="00523EF9" w:rsidP="00576892">
            <w:pPr>
              <w:spacing w:before="240"/>
            </w:pPr>
            <w:r>
              <w:t>Attending College</w:t>
            </w:r>
          </w:p>
        </w:tc>
      </w:tr>
      <w:tr w:rsidR="00C9238F" w:rsidRPr="00C9238F" w14:paraId="5BADDE11" w14:textId="77777777" w:rsidTr="000B1F67">
        <w:tc>
          <w:tcPr>
            <w:tcW w:w="1013" w:type="pct"/>
          </w:tcPr>
          <w:p w14:paraId="434221EB" w14:textId="449B0CCE" w:rsidR="00C9238F" w:rsidRPr="00C9238F" w:rsidRDefault="000B1F67" w:rsidP="00576892">
            <w:pPr>
              <w:spacing w:before="240"/>
            </w:pPr>
            <w:r>
              <w:t>Major</w:t>
            </w:r>
          </w:p>
        </w:tc>
        <w:tc>
          <w:tcPr>
            <w:tcW w:w="3987" w:type="pct"/>
            <w:gridSpan w:val="3"/>
          </w:tcPr>
          <w:p w14:paraId="5B1BFC60" w14:textId="77777777" w:rsidR="00C9238F" w:rsidRPr="00C9238F" w:rsidRDefault="00C9238F" w:rsidP="00576892">
            <w:pPr>
              <w:spacing w:before="240"/>
            </w:pPr>
          </w:p>
        </w:tc>
      </w:tr>
      <w:tr w:rsidR="000B1F67" w:rsidRPr="00C9238F" w14:paraId="59DFA6C2" w14:textId="77777777" w:rsidTr="000B1F67">
        <w:tc>
          <w:tcPr>
            <w:tcW w:w="5000" w:type="pct"/>
            <w:gridSpan w:val="4"/>
          </w:tcPr>
          <w:p w14:paraId="60669143" w14:textId="7F83CAB9" w:rsidR="000B1F67" w:rsidRDefault="000B1F67" w:rsidP="00576892">
            <w:pPr>
              <w:spacing w:before="240"/>
            </w:pPr>
            <w:r>
              <w:t>What school and community activities are you involved in?</w:t>
            </w:r>
          </w:p>
        </w:tc>
      </w:tr>
      <w:tr w:rsidR="00C9238F" w:rsidRPr="00C9238F" w14:paraId="208BF182" w14:textId="77777777" w:rsidTr="000B1F67">
        <w:trPr>
          <w:trHeight w:val="80"/>
        </w:trPr>
        <w:tc>
          <w:tcPr>
            <w:tcW w:w="1357" w:type="pct"/>
            <w:gridSpan w:val="2"/>
          </w:tcPr>
          <w:p w14:paraId="314BF136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3" w:type="pct"/>
            <w:gridSpan w:val="2"/>
          </w:tcPr>
          <w:p w14:paraId="4971746A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6CAD20B6" w14:textId="77777777" w:rsidTr="000B1F67">
        <w:tc>
          <w:tcPr>
            <w:tcW w:w="5000" w:type="pct"/>
            <w:gridSpan w:val="4"/>
          </w:tcPr>
          <w:p w14:paraId="33BCCA64" w14:textId="405AB39A" w:rsidR="00C9238F" w:rsidRDefault="000B1F67" w:rsidP="00576892">
            <w:pPr>
              <w:spacing w:before="240"/>
            </w:pPr>
            <w:r>
              <w:t>What honors have you received?</w:t>
            </w:r>
          </w:p>
        </w:tc>
      </w:tr>
      <w:tr w:rsidR="000B1F67" w:rsidRPr="00C9238F" w14:paraId="1096BCD9" w14:textId="77777777" w:rsidTr="000B1F67">
        <w:trPr>
          <w:gridAfter w:val="1"/>
          <w:wAfter w:w="435" w:type="pct"/>
        </w:trPr>
        <w:tc>
          <w:tcPr>
            <w:tcW w:w="4565" w:type="pct"/>
            <w:gridSpan w:val="3"/>
          </w:tcPr>
          <w:p w14:paraId="774AEDEE" w14:textId="77777777" w:rsidR="000B1F67" w:rsidRPr="00C9238F" w:rsidRDefault="000B1F67" w:rsidP="00576892">
            <w:pPr>
              <w:spacing w:before="120"/>
            </w:pPr>
          </w:p>
        </w:tc>
      </w:tr>
      <w:tr w:rsidR="000B1F67" w:rsidRPr="00C9238F" w14:paraId="66E9093A" w14:textId="77777777" w:rsidTr="000B1F67">
        <w:tc>
          <w:tcPr>
            <w:tcW w:w="5000" w:type="pct"/>
            <w:gridSpan w:val="4"/>
          </w:tcPr>
          <w:p w14:paraId="537A9F01" w14:textId="3D410F01" w:rsidR="000B1F67" w:rsidRDefault="000B1F67" w:rsidP="00576892">
            <w:pPr>
              <w:spacing w:before="240"/>
            </w:pPr>
            <w:r>
              <w:t>What if any work experience have you had?</w:t>
            </w:r>
          </w:p>
          <w:p w14:paraId="03E97408" w14:textId="2E150224" w:rsidR="000B1F67" w:rsidRDefault="000B1F67" w:rsidP="00576892">
            <w:pPr>
              <w:spacing w:before="240"/>
            </w:pPr>
          </w:p>
          <w:p w14:paraId="76FFF17F" w14:textId="5F0C77C6" w:rsidR="000B1F67" w:rsidRDefault="000B1F67" w:rsidP="00576892">
            <w:pPr>
              <w:spacing w:before="240"/>
            </w:pPr>
            <w:r>
              <w:t xml:space="preserve">Why have you chosen to become a member of the teaching profession? </w:t>
            </w:r>
          </w:p>
          <w:p w14:paraId="7C5BE0D6" w14:textId="77777777" w:rsidR="000B1F67" w:rsidRDefault="000B1F67" w:rsidP="00576892">
            <w:pPr>
              <w:spacing w:before="240"/>
            </w:pPr>
          </w:p>
          <w:p w14:paraId="5F44A133" w14:textId="4E02DE06" w:rsidR="000B1F67" w:rsidRPr="000B1F67" w:rsidRDefault="000B1F67" w:rsidP="000B1F67">
            <w:pPr>
              <w:spacing w:before="240"/>
            </w:pPr>
            <w:r>
              <w:t xml:space="preserve">Is there anything else you would like us to consider in our decision to choose you as a recipient? </w:t>
            </w:r>
          </w:p>
        </w:tc>
      </w:tr>
    </w:tbl>
    <w:p w14:paraId="2BF2C4E4" w14:textId="77777777" w:rsidR="00C9238F" w:rsidRPr="00003212" w:rsidRDefault="00C9238F" w:rsidP="000B1F67">
      <w:pPr>
        <w:pStyle w:val="NoSpacing"/>
      </w:pPr>
    </w:p>
    <w:sectPr w:rsidR="00C9238F" w:rsidRPr="00003212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CE967" w14:textId="77777777" w:rsidR="00D93303" w:rsidRDefault="00D93303" w:rsidP="00C9238F">
      <w:pPr>
        <w:spacing w:after="0" w:line="240" w:lineRule="auto"/>
      </w:pPr>
      <w:r>
        <w:separator/>
      </w:r>
    </w:p>
  </w:endnote>
  <w:endnote w:type="continuationSeparator" w:id="0">
    <w:p w14:paraId="1102AB3F" w14:textId="77777777" w:rsidR="00D93303" w:rsidRDefault="00D9330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4888C9-97C3-4B53-B705-F32803CE34F5}"/>
    <w:embedBold r:id="rId2" w:fontKey="{69DFD6DA-45C8-4D8F-9B49-5752A62F21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4C011A2-08A8-47C4-B543-530AF52F46CB}"/>
    <w:embedBold r:id="rId4" w:fontKey="{A505B772-339B-48DB-B488-991AD2491003}"/>
    <w:embedItalic r:id="rId5" w:fontKey="{873E606A-1BC5-49B1-ABCC-3008F5CB5F3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2441AF1-9AAB-4744-B6B0-87229B7F68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C92F6" w14:textId="77777777" w:rsidR="00523EF9" w:rsidRDefault="00523E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C1EA3" w14:textId="110E4E5E" w:rsidR="00576892" w:rsidRPr="00523EF9" w:rsidRDefault="00523EF9" w:rsidP="00523EF9">
    <w:pPr>
      <w:pStyle w:val="NoSpacing"/>
      <w:jc w:val="center"/>
      <w:rPr>
        <w:b/>
        <w:bCs/>
        <w:sz w:val="22"/>
        <w:szCs w:val="36"/>
      </w:rPr>
    </w:pPr>
    <w:r w:rsidRPr="00523EF9">
      <w:rPr>
        <w:b/>
        <w:bCs/>
        <w:sz w:val="22"/>
        <w:szCs w:val="32"/>
      </w:rPr>
      <w:t xml:space="preserve">Please return to your Guidance </w:t>
    </w:r>
    <w:r w:rsidRPr="00523EF9">
      <w:rPr>
        <w:b/>
        <w:bCs/>
        <w:sz w:val="22"/>
        <w:szCs w:val="32"/>
      </w:rPr>
      <w:t>Counselor</w:t>
    </w:r>
    <w:r w:rsidRPr="00523EF9">
      <w:rPr>
        <w:b/>
        <w:bCs/>
        <w:sz w:val="22"/>
        <w:szCs w:val="32"/>
      </w:rPr>
      <w:t xml:space="preserve"> on or before April 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CCE0F" w14:textId="77777777" w:rsidR="00523EF9" w:rsidRDefault="00523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E7D43" w14:textId="77777777" w:rsidR="00D93303" w:rsidRDefault="00D93303" w:rsidP="00C9238F">
      <w:pPr>
        <w:spacing w:after="0" w:line="240" w:lineRule="auto"/>
      </w:pPr>
      <w:r>
        <w:separator/>
      </w:r>
    </w:p>
  </w:footnote>
  <w:footnote w:type="continuationSeparator" w:id="0">
    <w:p w14:paraId="14A60668" w14:textId="77777777" w:rsidR="00D93303" w:rsidRDefault="00D9330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A82D" w14:textId="77777777" w:rsidR="00523EF9" w:rsidRDefault="00523E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64A15C2A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1B939F93" w14:textId="41CDB9F9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4F21E16A" w14:textId="77777777" w:rsidR="00576892" w:rsidRDefault="000B1F67" w:rsidP="00523EF9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TAU ChapterDelta Kappa Gamma</w:t>
          </w:r>
        </w:p>
        <w:p w14:paraId="095D8AC5" w14:textId="6B2D93A4" w:rsidR="00523EF9" w:rsidRPr="00576892" w:rsidRDefault="00523EF9" w:rsidP="00523EF9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Student Application Form</w:t>
          </w:r>
        </w:p>
      </w:tc>
    </w:tr>
  </w:tbl>
  <w:p w14:paraId="1D59A4BB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F183" w14:textId="77777777" w:rsidR="00523EF9" w:rsidRDefault="00523E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72392900">
    <w:abstractNumId w:val="11"/>
  </w:num>
  <w:num w:numId="2" w16cid:durableId="277759372">
    <w:abstractNumId w:val="7"/>
  </w:num>
  <w:num w:numId="3" w16cid:durableId="688025609">
    <w:abstractNumId w:val="15"/>
  </w:num>
  <w:num w:numId="4" w16cid:durableId="2021618915">
    <w:abstractNumId w:val="12"/>
  </w:num>
  <w:num w:numId="5" w16cid:durableId="530801984">
    <w:abstractNumId w:val="13"/>
  </w:num>
  <w:num w:numId="6" w16cid:durableId="1317497132">
    <w:abstractNumId w:val="19"/>
  </w:num>
  <w:num w:numId="7" w16cid:durableId="1177190333">
    <w:abstractNumId w:val="6"/>
  </w:num>
  <w:num w:numId="8" w16cid:durableId="2131581524">
    <w:abstractNumId w:val="10"/>
  </w:num>
  <w:num w:numId="9" w16cid:durableId="810634237">
    <w:abstractNumId w:val="17"/>
  </w:num>
  <w:num w:numId="10" w16cid:durableId="1899511118">
    <w:abstractNumId w:val="1"/>
  </w:num>
  <w:num w:numId="11" w16cid:durableId="1148673473">
    <w:abstractNumId w:val="5"/>
  </w:num>
  <w:num w:numId="12" w16cid:durableId="2110852331">
    <w:abstractNumId w:val="0"/>
  </w:num>
  <w:num w:numId="13" w16cid:durableId="832454025">
    <w:abstractNumId w:val="2"/>
  </w:num>
  <w:num w:numId="14" w16cid:durableId="1649087355">
    <w:abstractNumId w:val="9"/>
  </w:num>
  <w:num w:numId="15" w16cid:durableId="169950147">
    <w:abstractNumId w:val="8"/>
  </w:num>
  <w:num w:numId="16" w16cid:durableId="966354231">
    <w:abstractNumId w:val="16"/>
  </w:num>
  <w:num w:numId="17" w16cid:durableId="172115384">
    <w:abstractNumId w:val="3"/>
  </w:num>
  <w:num w:numId="18" w16cid:durableId="204298496">
    <w:abstractNumId w:val="21"/>
  </w:num>
  <w:num w:numId="19" w16cid:durableId="1423918960">
    <w:abstractNumId w:val="18"/>
  </w:num>
  <w:num w:numId="20" w16cid:durableId="1811708550">
    <w:abstractNumId w:val="14"/>
  </w:num>
  <w:num w:numId="21" w16cid:durableId="1011906566">
    <w:abstractNumId w:val="20"/>
  </w:num>
  <w:num w:numId="22" w16cid:durableId="21655577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F67"/>
    <w:rsid w:val="00003212"/>
    <w:rsid w:val="00052382"/>
    <w:rsid w:val="0006568A"/>
    <w:rsid w:val="00065A07"/>
    <w:rsid w:val="00076F0F"/>
    <w:rsid w:val="00084253"/>
    <w:rsid w:val="000B1F67"/>
    <w:rsid w:val="000D1F49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23EF9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9330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F16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3BA18F427441EC987D4C5D6ABF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F7555-4DC2-440E-A764-E1F953465E1F}"/>
      </w:docPartPr>
      <w:docPartBody>
        <w:p w:rsidR="00000000" w:rsidRDefault="00000000">
          <w:pPr>
            <w:pStyle w:val="3D3BA18F427441EC987D4C5D6ABF8909"/>
          </w:pPr>
          <w:r w:rsidRPr="00576892">
            <w:t>First Name</w:t>
          </w:r>
        </w:p>
      </w:docPartBody>
    </w:docPart>
    <w:docPart>
      <w:docPartPr>
        <w:name w:val="EDA1E8A664DE4825B021546EB44E7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9A3D8-356A-4218-BFEA-83D8B6909C12}"/>
      </w:docPartPr>
      <w:docPartBody>
        <w:p w:rsidR="00000000" w:rsidRDefault="00000000">
          <w:pPr>
            <w:pStyle w:val="EDA1E8A664DE4825B021546EB44E7862"/>
          </w:pPr>
          <w:r w:rsidRPr="00576892">
            <w:t>Last Name</w:t>
          </w:r>
        </w:p>
      </w:docPartBody>
    </w:docPart>
    <w:docPart>
      <w:docPartPr>
        <w:name w:val="68E438186FF443D7B24F6AB0DDC8D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30927-A856-429B-8B5D-8BA57BD5B396}"/>
      </w:docPartPr>
      <w:docPartBody>
        <w:p w:rsidR="00000000" w:rsidRDefault="00000000">
          <w:pPr>
            <w:pStyle w:val="68E438186FF443D7B24F6AB0DDC8D1D8"/>
          </w:pPr>
          <w:r w:rsidRPr="00576892">
            <w:t>Address</w:t>
          </w:r>
        </w:p>
      </w:docPartBody>
    </w:docPart>
    <w:docPart>
      <w:docPartPr>
        <w:name w:val="86996BA33A764C4A82924692BC688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2B6CC-296D-40D5-80C9-D185858EBBBB}"/>
      </w:docPartPr>
      <w:docPartBody>
        <w:p w:rsidR="00000000" w:rsidRDefault="00000000">
          <w:pPr>
            <w:pStyle w:val="86996BA33A764C4A82924692BC688608"/>
          </w:pPr>
          <w:r w:rsidRPr="0057689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A9"/>
    <w:rsid w:val="006F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3BA18F427441EC987D4C5D6ABF8909">
    <w:name w:val="3D3BA18F427441EC987D4C5D6ABF8909"/>
  </w:style>
  <w:style w:type="paragraph" w:customStyle="1" w:styleId="EDA1E8A664DE4825B021546EB44E7862">
    <w:name w:val="EDA1E8A664DE4825B021546EB44E7862"/>
  </w:style>
  <w:style w:type="paragraph" w:customStyle="1" w:styleId="68E438186FF443D7B24F6AB0DDC8D1D8">
    <w:name w:val="68E438186FF443D7B24F6AB0DDC8D1D8"/>
  </w:style>
  <w:style w:type="paragraph" w:customStyle="1" w:styleId="86996BA33A764C4A82924692BC688608">
    <w:name w:val="86996BA33A764C4A82924692BC688608"/>
  </w:style>
  <w:style w:type="paragraph" w:customStyle="1" w:styleId="6634F64F1E3643CFA8F4F7F8367A80B3">
    <w:name w:val="6634F64F1E3643CFA8F4F7F8367A80B3"/>
  </w:style>
  <w:style w:type="paragraph" w:customStyle="1" w:styleId="F6257C9FDD574E4D88CC9582260CC952">
    <w:name w:val="F6257C9FDD574E4D88CC9582260CC952"/>
  </w:style>
  <w:style w:type="paragraph" w:customStyle="1" w:styleId="405D02DD39904450AFBA0F425D422346">
    <w:name w:val="405D02DD39904450AFBA0F425D422346"/>
  </w:style>
  <w:style w:type="paragraph" w:customStyle="1" w:styleId="4892A8D085A14AE3A440D4DC495FE5C7">
    <w:name w:val="4892A8D085A14AE3A440D4DC495FE5C7"/>
  </w:style>
  <w:style w:type="paragraph" w:customStyle="1" w:styleId="F8C2CC5D6FA94E62B13A533488F4BB19">
    <w:name w:val="F8C2CC5D6FA94E62B13A533488F4BB19"/>
  </w:style>
  <w:style w:type="paragraph" w:customStyle="1" w:styleId="9AD4E688D52B424A8E2778540D45A834">
    <w:name w:val="9AD4E688D52B424A8E2778540D45A834"/>
  </w:style>
  <w:style w:type="paragraph" w:customStyle="1" w:styleId="EFD67FF8B5AD47A399DD9F84DDC1D033">
    <w:name w:val="EFD67FF8B5AD47A399DD9F84DDC1D03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42A6171B97449E58B1E3AC4157E0904">
    <w:name w:val="742A6171B97449E58B1E3AC4157E0904"/>
  </w:style>
  <w:style w:type="paragraph" w:customStyle="1" w:styleId="E88F62E6B5C44290AE8DF945B893D0F9">
    <w:name w:val="E88F62E6B5C44290AE8DF945B893D0F9"/>
  </w:style>
  <w:style w:type="paragraph" w:customStyle="1" w:styleId="3841DC27E55B4126A78322F144532EA3">
    <w:name w:val="3841DC27E55B4126A78322F144532E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2023-03-07T15:04:00Z</dcterms:created>
  <dcterms:modified xsi:type="dcterms:W3CDTF">2023-03-07T15:18:00Z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